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1A424C" w14:textId="157329CD" w:rsidR="00833A5C" w:rsidRDefault="00E26142" w:rsidP="00A806B9">
      <w:pPr>
        <w:jc w:val="center"/>
        <w:rPr>
          <w:b/>
          <w:bCs/>
          <w:color w:val="FF4040" w:themeColor="accent1" w:themeTint="99"/>
          <w:sz w:val="32"/>
          <w:szCs w:val="32"/>
        </w:rPr>
      </w:pPr>
      <w:r w:rsidRPr="00DD2488">
        <w:rPr>
          <w:rFonts w:ascii="Tahoma" w:eastAsia="Times New Roman" w:hAnsi="Tahoma" w:cs="Times New Roman"/>
          <w:noProof/>
          <w:sz w:val="20"/>
          <w:szCs w:val="20"/>
          <w:lang w:val="fr-CA" w:eastAsia="fr-FR"/>
        </w:rPr>
        <w:drawing>
          <wp:anchor distT="0" distB="0" distL="114300" distR="114300" simplePos="0" relativeHeight="251660288" behindDoc="0" locked="0" layoutInCell="1" allowOverlap="1" wp14:anchorId="4C685188" wp14:editId="6FB85C39">
            <wp:simplePos x="0" y="0"/>
            <wp:positionH relativeFrom="column">
              <wp:posOffset>6667500</wp:posOffset>
            </wp:positionH>
            <wp:positionV relativeFrom="paragraph">
              <wp:posOffset>-209550</wp:posOffset>
            </wp:positionV>
            <wp:extent cx="1998024" cy="800735"/>
            <wp:effectExtent l="19050" t="19050" r="21590" b="1841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009" cy="801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488">
        <w:rPr>
          <w:b/>
          <w:bCs/>
          <w:noProof/>
          <w:color w:val="C00000" w:themeColor="accen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53632" wp14:editId="5646FF5A">
                <wp:simplePos x="0" y="0"/>
                <wp:positionH relativeFrom="column">
                  <wp:posOffset>547370</wp:posOffset>
                </wp:positionH>
                <wp:positionV relativeFrom="paragraph">
                  <wp:posOffset>-182880</wp:posOffset>
                </wp:positionV>
                <wp:extent cx="5707380" cy="74676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7380" cy="74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AA37B4" w14:textId="77777777" w:rsidR="00833A5C" w:rsidRDefault="00833A5C" w:rsidP="00833A5C">
                            <w:pPr>
                              <w:pStyle w:val="Titre"/>
                            </w:pPr>
                            <w:r>
                              <w:t>Activités pour la période des fêtes</w:t>
                            </w:r>
                          </w:p>
                          <w:p w14:paraId="3A27C949" w14:textId="77777777" w:rsidR="00833A5C" w:rsidRPr="00A806B9" w:rsidRDefault="00833A5C" w:rsidP="00833A5C">
                            <w:pPr>
                              <w:jc w:val="center"/>
                              <w:rPr>
                                <w:b/>
                                <w:bCs/>
                                <w:color w:val="FF4040" w:themeColor="accent1" w:themeTint="99"/>
                                <w:sz w:val="32"/>
                                <w:szCs w:val="32"/>
                              </w:rPr>
                            </w:pPr>
                            <w:r w:rsidRPr="00A806B9">
                              <w:rPr>
                                <w:b/>
                                <w:bCs/>
                                <w:color w:val="FF4040" w:themeColor="accent1" w:themeTint="99"/>
                                <w:sz w:val="32"/>
                                <w:szCs w:val="32"/>
                              </w:rPr>
                              <w:t xml:space="preserve">Du </w:t>
                            </w:r>
                            <w:r>
                              <w:rPr>
                                <w:b/>
                                <w:bCs/>
                                <w:color w:val="FF4040" w:themeColor="accent1" w:themeTint="99"/>
                                <w:sz w:val="32"/>
                                <w:szCs w:val="32"/>
                              </w:rPr>
                              <w:t>14</w:t>
                            </w:r>
                            <w:r w:rsidRPr="00A806B9">
                              <w:rPr>
                                <w:b/>
                                <w:bCs/>
                                <w:color w:val="FF4040" w:themeColor="accent1" w:themeTint="99"/>
                                <w:sz w:val="32"/>
                                <w:szCs w:val="32"/>
                              </w:rPr>
                              <w:t xml:space="preserve"> décembre 2020 au 10 janvier 2021</w:t>
                            </w:r>
                          </w:p>
                          <w:p w14:paraId="2386A21A" w14:textId="77777777" w:rsidR="00833A5C" w:rsidRDefault="00833A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53632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43.1pt;margin-top:-14.4pt;width:449.4pt;height:5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" filled="f" stroked="f" strokeweight=".5pt">
                <v:textbox>
                  <w:txbxContent>
                    <w:p w14:paraId="41AA37B4" w14:textId="77777777" w:rsidR="00833A5C" w:rsidRDefault="00833A5C" w:rsidP="00833A5C">
                      <w:pPr>
                        <w:pStyle w:val="Titre"/>
                      </w:pPr>
                      <w:r>
                        <w:t>Activités pour la période des fêtes</w:t>
                      </w:r>
                    </w:p>
                    <w:p w14:paraId="3A27C949" w14:textId="77777777" w:rsidR="00833A5C" w:rsidRPr="00A806B9" w:rsidRDefault="00833A5C" w:rsidP="00833A5C">
                      <w:pPr>
                        <w:jc w:val="center"/>
                        <w:rPr>
                          <w:b/>
                          <w:bCs/>
                          <w:color w:val="FF4040" w:themeColor="accent1" w:themeTint="99"/>
                          <w:sz w:val="32"/>
                          <w:szCs w:val="32"/>
                        </w:rPr>
                      </w:pPr>
                      <w:r w:rsidRPr="00A806B9">
                        <w:rPr>
                          <w:b/>
                          <w:bCs/>
                          <w:color w:val="FF4040" w:themeColor="accent1" w:themeTint="99"/>
                          <w:sz w:val="32"/>
                          <w:szCs w:val="32"/>
                        </w:rPr>
                        <w:t xml:space="preserve">Du </w:t>
                      </w:r>
                      <w:r>
                        <w:rPr>
                          <w:b/>
                          <w:bCs/>
                          <w:color w:val="FF4040" w:themeColor="accent1" w:themeTint="99"/>
                          <w:sz w:val="32"/>
                          <w:szCs w:val="32"/>
                        </w:rPr>
                        <w:t>14</w:t>
                      </w:r>
                      <w:r w:rsidRPr="00A806B9">
                        <w:rPr>
                          <w:b/>
                          <w:bCs/>
                          <w:color w:val="FF4040" w:themeColor="accent1" w:themeTint="99"/>
                          <w:sz w:val="32"/>
                          <w:szCs w:val="32"/>
                        </w:rPr>
                        <w:t xml:space="preserve"> décembre 2020 au 10 janvier 2021</w:t>
                      </w:r>
                    </w:p>
                    <w:p w14:paraId="2386A21A" w14:textId="77777777" w:rsidR="00833A5C" w:rsidRDefault="00833A5C"/>
                  </w:txbxContent>
                </v:textbox>
              </v:shape>
            </w:pict>
          </mc:Fallback>
        </mc:AlternateContent>
      </w:r>
    </w:p>
    <w:p w14:paraId="6AC52EA3" w14:textId="0A8A8D9E" w:rsidR="00A806B9" w:rsidRPr="00A806B9" w:rsidRDefault="00A806B9" w:rsidP="00A806B9">
      <w:pPr>
        <w:jc w:val="center"/>
        <w:rPr>
          <w:b/>
          <w:bCs/>
          <w:color w:val="FF4040" w:themeColor="accent1" w:themeTint="99"/>
          <w:sz w:val="32"/>
          <w:szCs w:val="32"/>
        </w:rPr>
      </w:pPr>
    </w:p>
    <w:tbl>
      <w:tblPr>
        <w:tblStyle w:val="Style1"/>
        <w:tblW w:w="15413" w:type="dxa"/>
        <w:tblLayout w:type="fixed"/>
        <w:tblLook w:val="04A0" w:firstRow="1" w:lastRow="0" w:firstColumn="1" w:lastColumn="0" w:noHBand="0" w:noVBand="1"/>
      </w:tblPr>
      <w:tblGrid>
        <w:gridCol w:w="2230"/>
        <w:gridCol w:w="2268"/>
        <w:gridCol w:w="2268"/>
        <w:gridCol w:w="2268"/>
        <w:gridCol w:w="2127"/>
        <w:gridCol w:w="2126"/>
        <w:gridCol w:w="2126"/>
      </w:tblGrid>
      <w:tr w:rsidR="00833A5C" w:rsidRPr="00493873" w14:paraId="1454DBB6" w14:textId="77777777" w:rsidTr="00833A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2230" w:type="dxa"/>
          </w:tcPr>
          <w:p w14:paraId="1396AB02" w14:textId="667407F1" w:rsidR="00A806B9" w:rsidRPr="00493873" w:rsidRDefault="00A806B9" w:rsidP="00762DF3">
            <w:pPr>
              <w:pStyle w:val="En-tte"/>
            </w:pPr>
            <w:r>
              <w:t xml:space="preserve">Lundi </w:t>
            </w:r>
          </w:p>
        </w:tc>
        <w:tc>
          <w:tcPr>
            <w:tcW w:w="2268" w:type="dxa"/>
          </w:tcPr>
          <w:p w14:paraId="65B4E4AA" w14:textId="3CF38CF9" w:rsidR="00A806B9" w:rsidRDefault="00A806B9" w:rsidP="00762DF3">
            <w:pPr>
              <w:pStyle w:val="En-tte"/>
            </w:pPr>
            <w:r>
              <w:t xml:space="preserve">Mardi </w:t>
            </w:r>
          </w:p>
        </w:tc>
        <w:tc>
          <w:tcPr>
            <w:tcW w:w="2268" w:type="dxa"/>
          </w:tcPr>
          <w:p w14:paraId="16748610" w14:textId="16B54B2F" w:rsidR="00A806B9" w:rsidRDefault="00A806B9" w:rsidP="00762DF3">
            <w:pPr>
              <w:pStyle w:val="En-tte"/>
            </w:pPr>
            <w:r>
              <w:t>Mercredi</w:t>
            </w:r>
          </w:p>
        </w:tc>
        <w:tc>
          <w:tcPr>
            <w:tcW w:w="2268" w:type="dxa"/>
          </w:tcPr>
          <w:p w14:paraId="162B2D97" w14:textId="7163AEB1" w:rsidR="00A806B9" w:rsidRPr="00493873" w:rsidRDefault="00A806B9" w:rsidP="00762DF3">
            <w:pPr>
              <w:pStyle w:val="En-tte"/>
            </w:pPr>
            <w:r>
              <w:t>Jeudi</w:t>
            </w:r>
          </w:p>
        </w:tc>
        <w:tc>
          <w:tcPr>
            <w:tcW w:w="2127" w:type="dxa"/>
          </w:tcPr>
          <w:p w14:paraId="53580EEB" w14:textId="548A1FBA" w:rsidR="00A806B9" w:rsidRDefault="00A806B9" w:rsidP="00762DF3">
            <w:pPr>
              <w:pStyle w:val="En-tte"/>
            </w:pPr>
            <w:r>
              <w:t>Vendredi</w:t>
            </w:r>
          </w:p>
        </w:tc>
        <w:tc>
          <w:tcPr>
            <w:tcW w:w="2126" w:type="dxa"/>
          </w:tcPr>
          <w:p w14:paraId="66C79EF7" w14:textId="72880982" w:rsidR="00A806B9" w:rsidRDefault="00A806B9" w:rsidP="00762DF3">
            <w:pPr>
              <w:pStyle w:val="En-tte"/>
            </w:pPr>
            <w:r>
              <w:t>Samedi</w:t>
            </w:r>
          </w:p>
        </w:tc>
        <w:tc>
          <w:tcPr>
            <w:tcW w:w="2126" w:type="dxa"/>
          </w:tcPr>
          <w:p w14:paraId="1180C6BC" w14:textId="52B437A5" w:rsidR="00A806B9" w:rsidRPr="00493873" w:rsidRDefault="00A806B9" w:rsidP="00762DF3">
            <w:pPr>
              <w:pStyle w:val="En-tte"/>
            </w:pPr>
            <w:r>
              <w:t>Dimanche</w:t>
            </w:r>
          </w:p>
        </w:tc>
      </w:tr>
      <w:tr w:rsidR="00833A5C" w:rsidRPr="00A806B9" w14:paraId="54F77221" w14:textId="77777777" w:rsidTr="00833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2230" w:type="dxa"/>
          </w:tcPr>
          <w:p w14:paraId="167D9E8D" w14:textId="114F38C0" w:rsidR="00A806B9" w:rsidRPr="00A806B9" w:rsidRDefault="00833A5C" w:rsidP="00016F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  <w:r w:rsidR="00A806B9" w:rsidRPr="00A806B9">
              <w:rPr>
                <w:rFonts w:ascii="Arial" w:hAnsi="Arial" w:cs="Arial"/>
                <w:sz w:val="24"/>
                <w:szCs w:val="24"/>
              </w:rPr>
              <w:t xml:space="preserve"> décembre</w:t>
            </w:r>
          </w:p>
        </w:tc>
        <w:tc>
          <w:tcPr>
            <w:tcW w:w="2268" w:type="dxa"/>
          </w:tcPr>
          <w:p w14:paraId="2F984DDF" w14:textId="4D89AEDA" w:rsidR="00A806B9" w:rsidRPr="00A806B9" w:rsidRDefault="00833A5C" w:rsidP="00016F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15 </w:t>
            </w:r>
            <w:r w:rsidR="00A806B9">
              <w:rPr>
                <w:rFonts w:ascii="Arial" w:hAnsi="Arial" w:cs="Arial"/>
                <w:sz w:val="24"/>
                <w:szCs w:val="24"/>
              </w:rPr>
              <w:t>décembre</w:t>
            </w:r>
          </w:p>
        </w:tc>
        <w:tc>
          <w:tcPr>
            <w:tcW w:w="2268" w:type="dxa"/>
          </w:tcPr>
          <w:p w14:paraId="50FA04F1" w14:textId="4035083C" w:rsidR="00A806B9" w:rsidRPr="00A806B9" w:rsidRDefault="00833A5C" w:rsidP="00016F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  <w:r w:rsidR="00A806B9">
              <w:rPr>
                <w:rFonts w:ascii="Arial" w:hAnsi="Arial" w:cs="Arial"/>
                <w:sz w:val="24"/>
                <w:szCs w:val="24"/>
              </w:rPr>
              <w:t xml:space="preserve"> décembre</w:t>
            </w:r>
          </w:p>
        </w:tc>
        <w:tc>
          <w:tcPr>
            <w:tcW w:w="2268" w:type="dxa"/>
          </w:tcPr>
          <w:p w14:paraId="6C383AFF" w14:textId="6B820C90" w:rsidR="00A806B9" w:rsidRPr="00A806B9" w:rsidRDefault="00833A5C" w:rsidP="00016F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17 </w:t>
            </w:r>
            <w:r w:rsidR="00A806B9">
              <w:rPr>
                <w:rFonts w:ascii="Arial" w:hAnsi="Arial" w:cs="Arial"/>
                <w:sz w:val="24"/>
                <w:szCs w:val="24"/>
              </w:rPr>
              <w:t>décembre</w:t>
            </w:r>
          </w:p>
        </w:tc>
        <w:tc>
          <w:tcPr>
            <w:tcW w:w="2127" w:type="dxa"/>
          </w:tcPr>
          <w:p w14:paraId="03B7E6B7" w14:textId="6BE79C42" w:rsidR="00A806B9" w:rsidRPr="00A806B9" w:rsidRDefault="00833A5C" w:rsidP="00016F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  <w:r w:rsidR="00A806B9">
              <w:rPr>
                <w:rFonts w:ascii="Arial" w:hAnsi="Arial" w:cs="Arial"/>
                <w:sz w:val="24"/>
                <w:szCs w:val="24"/>
              </w:rPr>
              <w:t xml:space="preserve"> décembre</w:t>
            </w:r>
          </w:p>
        </w:tc>
        <w:tc>
          <w:tcPr>
            <w:tcW w:w="2126" w:type="dxa"/>
          </w:tcPr>
          <w:p w14:paraId="578EA84A" w14:textId="5CDEC448" w:rsidR="00A806B9" w:rsidRPr="00A806B9" w:rsidRDefault="00833A5C" w:rsidP="00016F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  <w:r w:rsidR="00A806B9">
              <w:rPr>
                <w:rFonts w:ascii="Arial" w:hAnsi="Arial" w:cs="Arial"/>
                <w:sz w:val="24"/>
                <w:szCs w:val="24"/>
              </w:rPr>
              <w:t xml:space="preserve"> décembre</w:t>
            </w:r>
          </w:p>
        </w:tc>
        <w:tc>
          <w:tcPr>
            <w:tcW w:w="2126" w:type="dxa"/>
          </w:tcPr>
          <w:p w14:paraId="443C362F" w14:textId="356587F8" w:rsidR="00A806B9" w:rsidRPr="00A806B9" w:rsidRDefault="00A806B9" w:rsidP="00016F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833A5C">
              <w:rPr>
                <w:rFonts w:ascii="Arial" w:hAnsi="Arial" w:cs="Arial"/>
                <w:sz w:val="24"/>
                <w:szCs w:val="24"/>
              </w:rPr>
              <w:t xml:space="preserve">0 </w:t>
            </w:r>
            <w:r>
              <w:rPr>
                <w:rFonts w:ascii="Arial" w:hAnsi="Arial" w:cs="Arial"/>
                <w:sz w:val="24"/>
                <w:szCs w:val="24"/>
              </w:rPr>
              <w:t>décembre</w:t>
            </w:r>
          </w:p>
        </w:tc>
      </w:tr>
      <w:tr w:rsidR="00A806B9" w:rsidRPr="00A806B9" w14:paraId="6D565CC4" w14:textId="77777777" w:rsidTr="00833A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2230" w:type="dxa"/>
          </w:tcPr>
          <w:p w14:paraId="13C70327" w14:textId="77777777" w:rsidR="00A806B9" w:rsidRDefault="00A806B9" w:rsidP="00016F6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55AEA53" w14:textId="77777777" w:rsidR="00A806B9" w:rsidRDefault="00A806B9" w:rsidP="00016F6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F366B9A" w14:textId="77777777" w:rsidR="00A806B9" w:rsidRDefault="00A806B9" w:rsidP="00016F6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3D6F74A" w14:textId="6BDC585A" w:rsidR="00A806B9" w:rsidRPr="00A806B9" w:rsidRDefault="00A806B9" w:rsidP="00016F6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8D99026" w14:textId="77777777" w:rsidR="00A806B9" w:rsidRDefault="00A806B9" w:rsidP="00016F6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D7BD979" w14:textId="0CC7B119" w:rsidR="00A806B9" w:rsidRPr="000740AE" w:rsidRDefault="00833A5C" w:rsidP="00016F6D">
            <w:pPr>
              <w:rPr>
                <w:rFonts w:ascii="Arial" w:hAnsi="Arial" w:cs="Arial"/>
                <w:b/>
                <w:bCs/>
              </w:rPr>
            </w:pPr>
            <w:r w:rsidRPr="000740AE">
              <w:rPr>
                <w:rFonts w:ascii="Arial" w:hAnsi="Arial" w:cs="Arial"/>
                <w:b/>
                <w:bCs/>
                <w:color w:val="C00000"/>
              </w:rPr>
              <w:t>Faire sa demande de répit virtuel avant 11h00</w:t>
            </w:r>
          </w:p>
        </w:tc>
        <w:tc>
          <w:tcPr>
            <w:tcW w:w="2268" w:type="dxa"/>
          </w:tcPr>
          <w:p w14:paraId="0352BE5E" w14:textId="77777777" w:rsidR="00A806B9" w:rsidRDefault="00A806B9" w:rsidP="00016F6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</w:tcPr>
          <w:p w14:paraId="1BD94794" w14:textId="490ABEF9" w:rsidR="00A806B9" w:rsidRPr="000740AE" w:rsidRDefault="007048F6" w:rsidP="000740AE">
            <w:pPr>
              <w:rPr>
                <w:rFonts w:ascii="Arial" w:hAnsi="Arial" w:cs="Arial"/>
                <w:b/>
                <w:bCs/>
                <w:color w:val="005F00" w:themeColor="accent5" w:themeShade="BF"/>
                <w:sz w:val="24"/>
                <w:szCs w:val="24"/>
              </w:rPr>
            </w:pPr>
            <w:r w:rsidRPr="000740AE">
              <w:rPr>
                <w:rFonts w:ascii="Arial" w:hAnsi="Arial" w:cs="Arial"/>
                <w:b/>
                <w:bCs/>
                <w:color w:val="005F00" w:themeColor="accent5" w:themeShade="BF"/>
                <w:sz w:val="24"/>
                <w:szCs w:val="24"/>
              </w:rPr>
              <w:t>Activité familiale : Soirée Quizz de No</w:t>
            </w:r>
            <w:r w:rsidR="000740AE" w:rsidRPr="000740AE">
              <w:rPr>
                <w:rFonts w:ascii="Arial" w:hAnsi="Arial" w:cs="Arial"/>
                <w:b/>
                <w:bCs/>
                <w:color w:val="005F00" w:themeColor="accent5" w:themeShade="BF"/>
                <w:sz w:val="24"/>
                <w:szCs w:val="24"/>
              </w:rPr>
              <w:t>ë</w:t>
            </w:r>
            <w:r w:rsidRPr="000740AE">
              <w:rPr>
                <w:rFonts w:ascii="Arial" w:hAnsi="Arial" w:cs="Arial"/>
                <w:b/>
                <w:bCs/>
                <w:color w:val="005F00" w:themeColor="accent5" w:themeShade="BF"/>
                <w:sz w:val="24"/>
                <w:szCs w:val="24"/>
              </w:rPr>
              <w:t>l</w:t>
            </w:r>
          </w:p>
          <w:p w14:paraId="185DD399" w14:textId="2AFAB486" w:rsidR="007048F6" w:rsidRDefault="007048F6" w:rsidP="00016F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19h00-20h00</w:t>
            </w:r>
          </w:p>
        </w:tc>
        <w:tc>
          <w:tcPr>
            <w:tcW w:w="2126" w:type="dxa"/>
          </w:tcPr>
          <w:p w14:paraId="628B57F1" w14:textId="77777777" w:rsidR="00A806B9" w:rsidRDefault="00A806B9" w:rsidP="00016F6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6B9B4B6" w14:textId="77777777" w:rsidR="00A806B9" w:rsidRDefault="00A806B9" w:rsidP="00016F6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806B9" w:rsidRPr="00A806B9" w14:paraId="6153640D" w14:textId="77777777" w:rsidTr="00833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2230" w:type="dxa"/>
          </w:tcPr>
          <w:p w14:paraId="136CFA32" w14:textId="07DC08A1" w:rsidR="00A806B9" w:rsidRPr="00A806B9" w:rsidRDefault="00A806B9" w:rsidP="00016F6D">
            <w:pPr>
              <w:rPr>
                <w:rFonts w:ascii="Arial" w:hAnsi="Arial" w:cs="Arial"/>
                <w:sz w:val="24"/>
                <w:szCs w:val="24"/>
              </w:rPr>
            </w:pPr>
            <w:r w:rsidRPr="00A806B9">
              <w:rPr>
                <w:rFonts w:ascii="Arial" w:hAnsi="Arial" w:cs="Arial"/>
                <w:sz w:val="24"/>
                <w:szCs w:val="24"/>
              </w:rPr>
              <w:t>21 décembre</w:t>
            </w:r>
          </w:p>
        </w:tc>
        <w:tc>
          <w:tcPr>
            <w:tcW w:w="2268" w:type="dxa"/>
          </w:tcPr>
          <w:p w14:paraId="56C707C3" w14:textId="4ADA15D8" w:rsidR="00A806B9" w:rsidRDefault="00A806B9" w:rsidP="00016F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 décembre</w:t>
            </w:r>
          </w:p>
        </w:tc>
        <w:tc>
          <w:tcPr>
            <w:tcW w:w="2268" w:type="dxa"/>
          </w:tcPr>
          <w:p w14:paraId="2C819523" w14:textId="3CA196FC" w:rsidR="00A806B9" w:rsidRDefault="00A806B9" w:rsidP="00016F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 décembre</w:t>
            </w:r>
          </w:p>
        </w:tc>
        <w:tc>
          <w:tcPr>
            <w:tcW w:w="2268" w:type="dxa"/>
          </w:tcPr>
          <w:p w14:paraId="02433CA1" w14:textId="04BFD450" w:rsidR="00A806B9" w:rsidRDefault="00A806B9" w:rsidP="00016F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 décembre</w:t>
            </w:r>
          </w:p>
        </w:tc>
        <w:tc>
          <w:tcPr>
            <w:tcW w:w="2127" w:type="dxa"/>
          </w:tcPr>
          <w:p w14:paraId="6879A8F4" w14:textId="672180B1" w:rsidR="00A806B9" w:rsidRDefault="00A806B9" w:rsidP="00016F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 décembre</w:t>
            </w:r>
          </w:p>
        </w:tc>
        <w:tc>
          <w:tcPr>
            <w:tcW w:w="2126" w:type="dxa"/>
          </w:tcPr>
          <w:p w14:paraId="1E5388E3" w14:textId="6FAB5F70" w:rsidR="00A806B9" w:rsidRDefault="00A806B9" w:rsidP="00016F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 décembre</w:t>
            </w:r>
          </w:p>
        </w:tc>
        <w:tc>
          <w:tcPr>
            <w:tcW w:w="2126" w:type="dxa"/>
          </w:tcPr>
          <w:p w14:paraId="05B73AB2" w14:textId="74E8BD31" w:rsidR="00A806B9" w:rsidRDefault="00A806B9" w:rsidP="00016F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 décembre</w:t>
            </w:r>
          </w:p>
        </w:tc>
      </w:tr>
      <w:tr w:rsidR="00A806B9" w:rsidRPr="00A806B9" w14:paraId="0995E316" w14:textId="77777777" w:rsidTr="00E261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2230" w:type="dxa"/>
          </w:tcPr>
          <w:p w14:paraId="7F412435" w14:textId="77777777" w:rsidR="00A806B9" w:rsidRDefault="00A806B9" w:rsidP="00016F6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B4A7603" w14:textId="77777777" w:rsidR="00A806B9" w:rsidRDefault="00A806B9" w:rsidP="00016F6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BBEC8B2" w14:textId="77777777" w:rsidR="00A806B9" w:rsidRDefault="00A806B9" w:rsidP="00016F6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3E239A6" w14:textId="2AE2867F" w:rsidR="00A806B9" w:rsidRPr="00A806B9" w:rsidRDefault="00A806B9" w:rsidP="00833A5C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FD694C9" w14:textId="30FFE7E9" w:rsidR="00A806B9" w:rsidRPr="000740AE" w:rsidRDefault="007048F6" w:rsidP="00016F6D">
            <w:pPr>
              <w:rPr>
                <w:rFonts w:ascii="Arial" w:hAnsi="Arial" w:cs="Arial"/>
                <w:b/>
                <w:bCs/>
                <w:color w:val="005F00" w:themeColor="accent5" w:themeShade="BF"/>
                <w:sz w:val="24"/>
                <w:szCs w:val="24"/>
              </w:rPr>
            </w:pPr>
            <w:r w:rsidRPr="000740AE">
              <w:rPr>
                <w:rFonts w:ascii="Arial" w:hAnsi="Arial" w:cs="Arial"/>
                <w:b/>
                <w:bCs/>
                <w:color w:val="005F00" w:themeColor="accent5" w:themeShade="BF"/>
                <w:sz w:val="24"/>
                <w:szCs w:val="24"/>
              </w:rPr>
              <w:t xml:space="preserve">Activité bricolage </w:t>
            </w:r>
          </w:p>
          <w:p w14:paraId="64FAC105" w14:textId="77777777" w:rsidR="000740AE" w:rsidRDefault="007048F6" w:rsidP="00016F6D">
            <w:pPr>
              <w:rPr>
                <w:rFonts w:ascii="Arial" w:hAnsi="Arial" w:cs="Arial"/>
                <w:color w:val="005F00" w:themeColor="accent5" w:themeShade="BF"/>
                <w:sz w:val="24"/>
                <w:szCs w:val="24"/>
              </w:rPr>
            </w:pPr>
            <w:proofErr w:type="gramStart"/>
            <w:r w:rsidRPr="000740AE">
              <w:rPr>
                <w:rFonts w:ascii="Arial" w:hAnsi="Arial" w:cs="Arial"/>
                <w:b/>
                <w:bCs/>
                <w:color w:val="005F00" w:themeColor="accent5" w:themeShade="BF"/>
                <w:sz w:val="24"/>
                <w:szCs w:val="24"/>
              </w:rPr>
              <w:t>de</w:t>
            </w:r>
            <w:proofErr w:type="gramEnd"/>
            <w:r w:rsidRPr="000740AE">
              <w:rPr>
                <w:rFonts w:ascii="Arial" w:hAnsi="Arial" w:cs="Arial"/>
                <w:b/>
                <w:bCs/>
                <w:color w:val="005F00" w:themeColor="accent5" w:themeShade="BF"/>
                <w:sz w:val="24"/>
                <w:szCs w:val="24"/>
              </w:rPr>
              <w:t xml:space="preserve"> </w:t>
            </w:r>
            <w:r w:rsidR="000740AE" w:rsidRPr="000740AE">
              <w:rPr>
                <w:rFonts w:ascii="Arial" w:hAnsi="Arial" w:cs="Arial"/>
                <w:b/>
                <w:bCs/>
                <w:color w:val="005F00" w:themeColor="accent5" w:themeShade="BF"/>
                <w:sz w:val="24"/>
                <w:szCs w:val="24"/>
              </w:rPr>
              <w:t>Noël</w:t>
            </w:r>
            <w:r w:rsidR="000740AE" w:rsidRPr="000740AE">
              <w:rPr>
                <w:rFonts w:ascii="Arial" w:hAnsi="Arial" w:cs="Arial"/>
                <w:color w:val="005F00" w:themeColor="accent5" w:themeShade="BF"/>
                <w:sz w:val="24"/>
                <w:szCs w:val="24"/>
              </w:rPr>
              <w:t xml:space="preserve"> </w:t>
            </w:r>
          </w:p>
          <w:p w14:paraId="16CA5C30" w14:textId="57461BD8" w:rsidR="007048F6" w:rsidRPr="00A806B9" w:rsidRDefault="007048F6" w:rsidP="000740A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13h00-14h30</w:t>
            </w:r>
          </w:p>
        </w:tc>
        <w:tc>
          <w:tcPr>
            <w:tcW w:w="2268" w:type="dxa"/>
          </w:tcPr>
          <w:p w14:paraId="64F356F5" w14:textId="65AE85ED" w:rsidR="00A806B9" w:rsidRPr="000740AE" w:rsidRDefault="00833A5C" w:rsidP="00016F6D">
            <w:pPr>
              <w:rPr>
                <w:rFonts w:ascii="Arial" w:hAnsi="Arial" w:cs="Arial"/>
                <w:b/>
                <w:bCs/>
              </w:rPr>
            </w:pPr>
            <w:r w:rsidRPr="000740AE">
              <w:rPr>
                <w:rFonts w:ascii="Arial" w:hAnsi="Arial" w:cs="Arial"/>
                <w:b/>
                <w:bCs/>
                <w:color w:val="C00000"/>
              </w:rPr>
              <w:t>Faire sa demande de répit virtuel avant 11h00</w:t>
            </w:r>
          </w:p>
        </w:tc>
        <w:tc>
          <w:tcPr>
            <w:tcW w:w="2268" w:type="dxa"/>
            <w:shd w:val="clear" w:color="auto" w:fill="FFBFBF" w:themeFill="accent1" w:themeFillTint="33"/>
          </w:tcPr>
          <w:p w14:paraId="08CA7118" w14:textId="1B44A7E1" w:rsidR="00A806B9" w:rsidRPr="00A806B9" w:rsidRDefault="00833A5C" w:rsidP="00016F6D">
            <w:pPr>
              <w:rPr>
                <w:rFonts w:ascii="Arial" w:hAnsi="Arial" w:cs="Arial"/>
                <w:sz w:val="24"/>
                <w:szCs w:val="24"/>
              </w:rPr>
            </w:pPr>
            <w:r w:rsidRPr="00833A5C">
              <w:rPr>
                <w:rFonts w:ascii="Arial" w:hAnsi="Arial" w:cs="Arial"/>
                <w:color w:val="FF4040" w:themeColor="accent1" w:themeTint="99"/>
                <w:sz w:val="24"/>
                <w:szCs w:val="24"/>
              </w:rPr>
              <w:t>FERMÉ</w:t>
            </w:r>
          </w:p>
        </w:tc>
        <w:tc>
          <w:tcPr>
            <w:tcW w:w="2127" w:type="dxa"/>
            <w:shd w:val="clear" w:color="auto" w:fill="FFBFBF" w:themeFill="accent1" w:themeFillTint="33"/>
          </w:tcPr>
          <w:p w14:paraId="35E6F4D1" w14:textId="5CC462FA" w:rsidR="00A806B9" w:rsidRPr="00A806B9" w:rsidRDefault="00833A5C" w:rsidP="00016F6D">
            <w:pPr>
              <w:rPr>
                <w:rFonts w:ascii="Arial" w:hAnsi="Arial" w:cs="Arial"/>
                <w:sz w:val="24"/>
                <w:szCs w:val="24"/>
              </w:rPr>
            </w:pPr>
            <w:r w:rsidRPr="00833A5C">
              <w:rPr>
                <w:rFonts w:ascii="Arial" w:hAnsi="Arial" w:cs="Arial"/>
                <w:color w:val="FF4040" w:themeColor="accent1" w:themeTint="99"/>
                <w:sz w:val="24"/>
                <w:szCs w:val="24"/>
              </w:rPr>
              <w:t>FERMÉ</w:t>
            </w:r>
          </w:p>
        </w:tc>
        <w:tc>
          <w:tcPr>
            <w:tcW w:w="2126" w:type="dxa"/>
          </w:tcPr>
          <w:p w14:paraId="68680FAE" w14:textId="77777777" w:rsidR="00A806B9" w:rsidRPr="00A806B9" w:rsidRDefault="00A806B9" w:rsidP="00016F6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9616CC0" w14:textId="16DAF14F" w:rsidR="00A806B9" w:rsidRPr="00A806B9" w:rsidRDefault="00A806B9" w:rsidP="00016F6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33A5C" w:rsidRPr="00A806B9" w14:paraId="3C3A76E0" w14:textId="77777777" w:rsidTr="00833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2230" w:type="dxa"/>
          </w:tcPr>
          <w:p w14:paraId="56357498" w14:textId="4A0D4A65" w:rsidR="00A806B9" w:rsidRPr="00A806B9" w:rsidRDefault="00A806B9" w:rsidP="00016F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 décembre</w:t>
            </w:r>
          </w:p>
        </w:tc>
        <w:tc>
          <w:tcPr>
            <w:tcW w:w="2268" w:type="dxa"/>
          </w:tcPr>
          <w:p w14:paraId="54AB3732" w14:textId="75826068" w:rsidR="00A806B9" w:rsidRPr="00A806B9" w:rsidRDefault="00A806B9" w:rsidP="00016F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 décembre</w:t>
            </w:r>
          </w:p>
        </w:tc>
        <w:tc>
          <w:tcPr>
            <w:tcW w:w="2268" w:type="dxa"/>
          </w:tcPr>
          <w:p w14:paraId="6C9954F0" w14:textId="37AD400D" w:rsidR="00A806B9" w:rsidRPr="00A806B9" w:rsidRDefault="00A806B9" w:rsidP="00016F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 décembre</w:t>
            </w:r>
          </w:p>
        </w:tc>
        <w:tc>
          <w:tcPr>
            <w:tcW w:w="2268" w:type="dxa"/>
          </w:tcPr>
          <w:p w14:paraId="5BC6CE7F" w14:textId="7FFC035B" w:rsidR="00A806B9" w:rsidRPr="00A806B9" w:rsidRDefault="00A806B9" w:rsidP="00016F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 décembre</w:t>
            </w:r>
          </w:p>
        </w:tc>
        <w:tc>
          <w:tcPr>
            <w:tcW w:w="2127" w:type="dxa"/>
          </w:tcPr>
          <w:p w14:paraId="686AAB60" w14:textId="5E04CBD9" w:rsidR="00A806B9" w:rsidRPr="00A806B9" w:rsidRDefault="00A806B9" w:rsidP="00016F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janvier</w:t>
            </w:r>
          </w:p>
        </w:tc>
        <w:tc>
          <w:tcPr>
            <w:tcW w:w="2126" w:type="dxa"/>
          </w:tcPr>
          <w:p w14:paraId="40BC9B24" w14:textId="4033D98C" w:rsidR="00A806B9" w:rsidRPr="00A806B9" w:rsidRDefault="00A806B9" w:rsidP="00016F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janvier</w:t>
            </w:r>
          </w:p>
        </w:tc>
        <w:tc>
          <w:tcPr>
            <w:tcW w:w="2126" w:type="dxa"/>
          </w:tcPr>
          <w:p w14:paraId="74ECD1D3" w14:textId="2CB06DEA" w:rsidR="00A806B9" w:rsidRPr="00A806B9" w:rsidRDefault="00A806B9" w:rsidP="00016F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janvier</w:t>
            </w:r>
          </w:p>
        </w:tc>
      </w:tr>
      <w:tr w:rsidR="00833A5C" w:rsidRPr="00A806B9" w14:paraId="0EA65A61" w14:textId="77777777" w:rsidTr="00E2614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2230" w:type="dxa"/>
          </w:tcPr>
          <w:p w14:paraId="3EC0B680" w14:textId="77777777" w:rsidR="00A806B9" w:rsidRDefault="00A806B9" w:rsidP="00016F6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CD60691" w14:textId="77777777" w:rsidR="00A806B9" w:rsidRDefault="00A806B9" w:rsidP="00016F6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1D79E8E" w14:textId="77777777" w:rsidR="00A806B9" w:rsidRDefault="00A806B9" w:rsidP="00016F6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9EF4685" w14:textId="67EA63C9" w:rsidR="00A806B9" w:rsidRPr="00A806B9" w:rsidRDefault="00A806B9" w:rsidP="00833A5C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4D17945" w14:textId="77777777" w:rsidR="00A806B9" w:rsidRPr="00A806B9" w:rsidRDefault="00A806B9" w:rsidP="00016F6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23EB0EF" w14:textId="7354B3E1" w:rsidR="00A806B9" w:rsidRPr="000740AE" w:rsidRDefault="00833A5C" w:rsidP="00016F6D">
            <w:pPr>
              <w:rPr>
                <w:rFonts w:ascii="Arial" w:hAnsi="Arial" w:cs="Arial"/>
                <w:b/>
                <w:bCs/>
              </w:rPr>
            </w:pPr>
            <w:r w:rsidRPr="000740AE">
              <w:rPr>
                <w:rFonts w:ascii="Arial" w:hAnsi="Arial" w:cs="Arial"/>
                <w:b/>
                <w:bCs/>
                <w:color w:val="C00000"/>
              </w:rPr>
              <w:t>Faire sa demande de répit virtuel avant 11h00</w:t>
            </w:r>
          </w:p>
        </w:tc>
        <w:tc>
          <w:tcPr>
            <w:tcW w:w="2268" w:type="dxa"/>
            <w:shd w:val="clear" w:color="auto" w:fill="FFBFBF" w:themeFill="accent1" w:themeFillTint="33"/>
          </w:tcPr>
          <w:p w14:paraId="5B71194F" w14:textId="0B9543E1" w:rsidR="00A806B9" w:rsidRPr="00A806B9" w:rsidRDefault="00833A5C" w:rsidP="00016F6D">
            <w:pPr>
              <w:rPr>
                <w:rFonts w:ascii="Arial" w:hAnsi="Arial" w:cs="Arial"/>
                <w:sz w:val="24"/>
                <w:szCs w:val="24"/>
              </w:rPr>
            </w:pPr>
            <w:r w:rsidRPr="00833A5C">
              <w:rPr>
                <w:rFonts w:ascii="Arial" w:hAnsi="Arial" w:cs="Arial"/>
                <w:color w:val="FF4040" w:themeColor="accent1" w:themeTint="99"/>
                <w:sz w:val="24"/>
                <w:szCs w:val="24"/>
              </w:rPr>
              <w:t>FERMÉ</w:t>
            </w:r>
          </w:p>
        </w:tc>
        <w:tc>
          <w:tcPr>
            <w:tcW w:w="2127" w:type="dxa"/>
            <w:shd w:val="clear" w:color="auto" w:fill="FFBFBF" w:themeFill="accent1" w:themeFillTint="33"/>
          </w:tcPr>
          <w:p w14:paraId="51363EAB" w14:textId="5FD4A5CE" w:rsidR="00A806B9" w:rsidRPr="00A806B9" w:rsidRDefault="00833A5C" w:rsidP="00016F6D">
            <w:pPr>
              <w:rPr>
                <w:rFonts w:ascii="Arial" w:hAnsi="Arial" w:cs="Arial"/>
                <w:sz w:val="24"/>
                <w:szCs w:val="24"/>
              </w:rPr>
            </w:pPr>
            <w:r w:rsidRPr="00833A5C">
              <w:rPr>
                <w:rFonts w:ascii="Arial" w:hAnsi="Arial" w:cs="Arial"/>
                <w:color w:val="FF4040" w:themeColor="accent1" w:themeTint="99"/>
                <w:sz w:val="24"/>
                <w:szCs w:val="24"/>
              </w:rPr>
              <w:t>FERMÉ</w:t>
            </w:r>
          </w:p>
        </w:tc>
        <w:tc>
          <w:tcPr>
            <w:tcW w:w="2126" w:type="dxa"/>
          </w:tcPr>
          <w:p w14:paraId="5BF11468" w14:textId="77777777" w:rsidR="00A806B9" w:rsidRPr="00A806B9" w:rsidRDefault="00A806B9" w:rsidP="00016F6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0D897EE" w14:textId="674E9359" w:rsidR="00A806B9" w:rsidRPr="000740AE" w:rsidRDefault="007048F6" w:rsidP="007048F6">
            <w:pPr>
              <w:rPr>
                <w:rFonts w:ascii="Arial" w:hAnsi="Arial" w:cs="Arial"/>
                <w:b/>
                <w:bCs/>
                <w:color w:val="005F00" w:themeColor="accent5" w:themeShade="BF"/>
                <w:sz w:val="24"/>
                <w:szCs w:val="24"/>
              </w:rPr>
            </w:pPr>
            <w:r w:rsidRPr="000740AE">
              <w:rPr>
                <w:rFonts w:ascii="Arial" w:hAnsi="Arial" w:cs="Arial"/>
                <w:b/>
                <w:bCs/>
                <w:color w:val="005F00" w:themeColor="accent5" w:themeShade="BF"/>
                <w:sz w:val="24"/>
                <w:szCs w:val="24"/>
              </w:rPr>
              <w:t>Activité familiale :</w:t>
            </w:r>
            <w:r w:rsidR="000740AE">
              <w:rPr>
                <w:rFonts w:ascii="Arial" w:hAnsi="Arial" w:cs="Arial"/>
                <w:b/>
                <w:bCs/>
                <w:color w:val="005F00" w:themeColor="accent5" w:themeShade="BF"/>
                <w:sz w:val="24"/>
                <w:szCs w:val="24"/>
              </w:rPr>
              <w:t xml:space="preserve"> jeu</w:t>
            </w:r>
            <w:r w:rsidRPr="000740AE">
              <w:rPr>
                <w:rFonts w:ascii="Arial" w:hAnsi="Arial" w:cs="Arial"/>
                <w:b/>
                <w:bCs/>
                <w:color w:val="005F00" w:themeColor="accent5" w:themeShade="BF"/>
                <w:sz w:val="24"/>
                <w:szCs w:val="24"/>
              </w:rPr>
              <w:t xml:space="preserve"> Loups-garous</w:t>
            </w:r>
          </w:p>
          <w:p w14:paraId="1CE4BFFF" w14:textId="33C36982" w:rsidR="007048F6" w:rsidRPr="00A806B9" w:rsidRDefault="007048F6" w:rsidP="007048F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16h00-17h00</w:t>
            </w:r>
          </w:p>
        </w:tc>
      </w:tr>
      <w:tr w:rsidR="00833A5C" w:rsidRPr="00A806B9" w14:paraId="7E74D6C2" w14:textId="77777777" w:rsidTr="00833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tcW w:w="2230" w:type="dxa"/>
          </w:tcPr>
          <w:p w14:paraId="1EE5EC52" w14:textId="6DCE898E" w:rsidR="00A806B9" w:rsidRPr="00A806B9" w:rsidRDefault="00A806B9" w:rsidP="00016F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 janvier</w:t>
            </w:r>
          </w:p>
        </w:tc>
        <w:tc>
          <w:tcPr>
            <w:tcW w:w="2268" w:type="dxa"/>
          </w:tcPr>
          <w:p w14:paraId="7D1B1DD3" w14:textId="4FFD322F" w:rsidR="00A806B9" w:rsidRPr="00A806B9" w:rsidRDefault="00A806B9" w:rsidP="00016F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janvier</w:t>
            </w:r>
          </w:p>
        </w:tc>
        <w:tc>
          <w:tcPr>
            <w:tcW w:w="2268" w:type="dxa"/>
          </w:tcPr>
          <w:p w14:paraId="74BEA94F" w14:textId="5D964833" w:rsidR="00A806B9" w:rsidRPr="00A806B9" w:rsidRDefault="00A806B9" w:rsidP="00016F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 janvier</w:t>
            </w:r>
          </w:p>
        </w:tc>
        <w:tc>
          <w:tcPr>
            <w:tcW w:w="2268" w:type="dxa"/>
          </w:tcPr>
          <w:p w14:paraId="75A7B84A" w14:textId="6AAEFA38" w:rsidR="00A806B9" w:rsidRPr="00A806B9" w:rsidRDefault="00A806B9" w:rsidP="00016F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 janvier</w:t>
            </w:r>
          </w:p>
        </w:tc>
        <w:tc>
          <w:tcPr>
            <w:tcW w:w="2127" w:type="dxa"/>
          </w:tcPr>
          <w:p w14:paraId="3F3F14E2" w14:textId="7C65019D" w:rsidR="00A806B9" w:rsidRPr="00A806B9" w:rsidRDefault="00A806B9" w:rsidP="00016F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 janvier</w:t>
            </w:r>
          </w:p>
        </w:tc>
        <w:tc>
          <w:tcPr>
            <w:tcW w:w="2126" w:type="dxa"/>
          </w:tcPr>
          <w:p w14:paraId="46641C66" w14:textId="6F6351AC" w:rsidR="00A806B9" w:rsidRPr="00A806B9" w:rsidRDefault="00A806B9" w:rsidP="00016F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9 janvier </w:t>
            </w:r>
          </w:p>
        </w:tc>
        <w:tc>
          <w:tcPr>
            <w:tcW w:w="2126" w:type="dxa"/>
          </w:tcPr>
          <w:p w14:paraId="3E55D90E" w14:textId="4758F633" w:rsidR="00A806B9" w:rsidRPr="00A806B9" w:rsidRDefault="00A806B9" w:rsidP="00016F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 janvier</w:t>
            </w:r>
          </w:p>
        </w:tc>
      </w:tr>
      <w:tr w:rsidR="00833A5C" w:rsidRPr="00A806B9" w14:paraId="0F2EAF27" w14:textId="77777777" w:rsidTr="00833A5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tcW w:w="2230" w:type="dxa"/>
            <w:tcBorders>
              <w:top w:val="wave" w:sz="6" w:space="0" w:color="C00000" w:themeColor="accent1"/>
              <w:bottom w:val="thickThinSmallGap" w:sz="18" w:space="0" w:color="C00000" w:themeColor="accent1"/>
            </w:tcBorders>
            <w:shd w:val="clear" w:color="auto" w:fill="E7E6E6" w:themeFill="background2"/>
          </w:tcPr>
          <w:p w14:paraId="36CC49F0" w14:textId="77777777" w:rsidR="00A806B9" w:rsidRDefault="00A806B9" w:rsidP="00016F6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3C5CEA" w14:textId="03C52A45" w:rsidR="007048F6" w:rsidRPr="000740AE" w:rsidRDefault="007048F6" w:rsidP="007048F6">
            <w:pPr>
              <w:rPr>
                <w:rFonts w:ascii="Arial" w:hAnsi="Arial" w:cs="Arial"/>
                <w:b/>
                <w:bCs/>
                <w:color w:val="005F00" w:themeColor="accent5" w:themeShade="BF"/>
                <w:sz w:val="24"/>
                <w:szCs w:val="24"/>
              </w:rPr>
            </w:pPr>
            <w:r w:rsidRPr="000740AE">
              <w:rPr>
                <w:rFonts w:ascii="Arial" w:hAnsi="Arial" w:cs="Arial"/>
                <w:b/>
                <w:bCs/>
                <w:color w:val="005F00" w:themeColor="accent5" w:themeShade="BF"/>
                <w:sz w:val="24"/>
                <w:szCs w:val="24"/>
              </w:rPr>
              <w:t>Activité pour enfant : Yoga</w:t>
            </w:r>
          </w:p>
          <w:p w14:paraId="6F474F06" w14:textId="3A9B71D1" w:rsidR="00A806B9" w:rsidRDefault="007048F6" w:rsidP="00016F6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10h00-11h00</w:t>
            </w:r>
          </w:p>
          <w:p w14:paraId="05EC89AB" w14:textId="1DAF9317" w:rsidR="00A806B9" w:rsidRPr="00A806B9" w:rsidRDefault="00A806B9" w:rsidP="00833A5C">
            <w:pPr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wave" w:sz="6" w:space="0" w:color="C00000" w:themeColor="accent1"/>
              <w:bottom w:val="thickThinSmallGap" w:sz="18" w:space="0" w:color="C00000" w:themeColor="accent1"/>
            </w:tcBorders>
            <w:shd w:val="clear" w:color="auto" w:fill="E7E6E6" w:themeFill="background2"/>
          </w:tcPr>
          <w:p w14:paraId="38970508" w14:textId="77777777" w:rsidR="00A806B9" w:rsidRPr="00A806B9" w:rsidRDefault="00A806B9" w:rsidP="00016F6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wave" w:sz="6" w:space="0" w:color="C00000" w:themeColor="accent1"/>
              <w:bottom w:val="thickThinSmallGap" w:sz="18" w:space="0" w:color="C00000" w:themeColor="accent1"/>
            </w:tcBorders>
            <w:shd w:val="clear" w:color="auto" w:fill="E7E6E6" w:themeFill="background2"/>
          </w:tcPr>
          <w:p w14:paraId="48CDAD46" w14:textId="1385B654" w:rsidR="00A806B9" w:rsidRPr="000740AE" w:rsidRDefault="00833A5C" w:rsidP="00016F6D">
            <w:pPr>
              <w:rPr>
                <w:rFonts w:ascii="Arial" w:hAnsi="Arial" w:cs="Arial"/>
                <w:b/>
                <w:bCs/>
              </w:rPr>
            </w:pPr>
            <w:r w:rsidRPr="000740AE">
              <w:rPr>
                <w:rFonts w:ascii="Arial" w:hAnsi="Arial" w:cs="Arial"/>
                <w:b/>
                <w:bCs/>
                <w:color w:val="C00000"/>
              </w:rPr>
              <w:t>Faire sa demande de répit virtuel avant 11h00</w:t>
            </w:r>
          </w:p>
        </w:tc>
        <w:tc>
          <w:tcPr>
            <w:tcW w:w="2268" w:type="dxa"/>
            <w:tcBorders>
              <w:top w:val="wave" w:sz="6" w:space="0" w:color="C00000" w:themeColor="accent1"/>
              <w:bottom w:val="thickThinSmallGap" w:sz="18" w:space="0" w:color="C00000" w:themeColor="accent1"/>
            </w:tcBorders>
            <w:shd w:val="clear" w:color="auto" w:fill="E7E6E6" w:themeFill="background2"/>
          </w:tcPr>
          <w:p w14:paraId="5E6A075D" w14:textId="1E1939DE" w:rsidR="00A806B9" w:rsidRPr="00A806B9" w:rsidRDefault="00A806B9" w:rsidP="00016F6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wave" w:sz="6" w:space="0" w:color="C00000" w:themeColor="accent1"/>
              <w:bottom w:val="thickThinSmallGap" w:sz="18" w:space="0" w:color="C00000" w:themeColor="accent1"/>
            </w:tcBorders>
            <w:shd w:val="clear" w:color="auto" w:fill="E7E6E6" w:themeFill="background2"/>
          </w:tcPr>
          <w:p w14:paraId="5C665325" w14:textId="77777777" w:rsidR="00A806B9" w:rsidRPr="00A806B9" w:rsidRDefault="00A806B9" w:rsidP="00016F6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wave" w:sz="6" w:space="0" w:color="C00000" w:themeColor="accent1"/>
              <w:bottom w:val="thickThinSmallGap" w:sz="18" w:space="0" w:color="C00000" w:themeColor="accent1"/>
            </w:tcBorders>
            <w:shd w:val="clear" w:color="auto" w:fill="E7E6E6" w:themeFill="background2"/>
          </w:tcPr>
          <w:p w14:paraId="01B07C44" w14:textId="77777777" w:rsidR="00A806B9" w:rsidRPr="00A806B9" w:rsidRDefault="00A806B9" w:rsidP="00016F6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wave" w:sz="6" w:space="0" w:color="C00000" w:themeColor="accent1"/>
              <w:bottom w:val="thickThinSmallGap" w:sz="18" w:space="0" w:color="C00000" w:themeColor="accent1"/>
            </w:tcBorders>
            <w:shd w:val="clear" w:color="auto" w:fill="E7E6E6" w:themeFill="background2"/>
          </w:tcPr>
          <w:p w14:paraId="24A95500" w14:textId="39F8325A" w:rsidR="00A806B9" w:rsidRPr="00A806B9" w:rsidRDefault="00A806B9" w:rsidP="00016F6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D022FF5" w14:textId="5C50725F" w:rsidR="00883C86" w:rsidRPr="00493873" w:rsidRDefault="00E26142" w:rsidP="004B0E8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409F13" wp14:editId="275A0CA1">
                <wp:simplePos x="0" y="0"/>
                <wp:positionH relativeFrom="margin">
                  <wp:align>center</wp:align>
                </wp:positionH>
                <wp:positionV relativeFrom="paragraph">
                  <wp:posOffset>1042035</wp:posOffset>
                </wp:positionV>
                <wp:extent cx="6419850" cy="238125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43908C" w14:textId="77777777" w:rsidR="00E26142" w:rsidRPr="00E26142" w:rsidRDefault="00E26142" w:rsidP="00E26142">
                            <w:pPr>
                              <w:tabs>
                                <w:tab w:val="left" w:pos="2215"/>
                              </w:tabs>
                              <w:spacing w:after="120" w:line="240" w:lineRule="auto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color w:val="FF0000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E26142">
                              <w:rPr>
                                <w:rFonts w:ascii="Calibri" w:eastAsia="Calibri" w:hAnsi="Calibri" w:cs="Calibri"/>
                                <w:b/>
                                <w:color w:val="FF0000"/>
                                <w:sz w:val="20"/>
                                <w:szCs w:val="20"/>
                                <w:lang w:val="fr-CA"/>
                              </w:rPr>
                              <w:t>750, 16</w:t>
                            </w:r>
                            <w:r w:rsidRPr="00E26142">
                              <w:rPr>
                                <w:rFonts w:ascii="Calibri" w:eastAsia="Calibri" w:hAnsi="Calibri" w:cs="Calibri"/>
                                <w:b/>
                                <w:color w:val="FF0000"/>
                                <w:sz w:val="20"/>
                                <w:szCs w:val="20"/>
                                <w:vertAlign w:val="superscript"/>
                                <w:lang w:val="fr-CA"/>
                              </w:rPr>
                              <w:t>e</w:t>
                            </w:r>
                            <w:r w:rsidRPr="00E26142">
                              <w:rPr>
                                <w:rFonts w:ascii="Calibri" w:eastAsia="Calibri" w:hAnsi="Calibri" w:cs="Calibri"/>
                                <w:b/>
                                <w:color w:val="FF0000"/>
                                <w:sz w:val="20"/>
                                <w:szCs w:val="20"/>
                                <w:lang w:val="fr-CA"/>
                              </w:rPr>
                              <w:t xml:space="preserve"> Avenue, bur.</w:t>
                            </w:r>
                            <w:proofErr w:type="gramStart"/>
                            <w:r w:rsidRPr="00E26142">
                              <w:rPr>
                                <w:rFonts w:ascii="Calibri" w:eastAsia="Calibri" w:hAnsi="Calibri" w:cs="Calibri"/>
                                <w:b/>
                                <w:color w:val="FF0000"/>
                                <w:sz w:val="20"/>
                                <w:szCs w:val="20"/>
                                <w:lang w:val="fr-CA"/>
                              </w:rPr>
                              <w:t>10  Montréal</w:t>
                            </w:r>
                            <w:proofErr w:type="gramEnd"/>
                            <w:r w:rsidRPr="00E26142">
                              <w:rPr>
                                <w:rFonts w:ascii="Calibri" w:eastAsia="Calibri" w:hAnsi="Calibri" w:cs="Calibri"/>
                                <w:b/>
                                <w:color w:val="FF0000"/>
                                <w:sz w:val="20"/>
                                <w:szCs w:val="20"/>
                                <w:lang w:val="fr-CA"/>
                              </w:rPr>
                              <w:t xml:space="preserve">   H1B  3M7</w:t>
                            </w:r>
                            <w:r w:rsidRPr="00E26142"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  <w:lang w:val="fr-CA"/>
                              </w:rPr>
                              <w:t xml:space="preserve">     </w:t>
                            </w:r>
                            <w:r w:rsidRPr="00E26142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808080"/>
                                <w:sz w:val="20"/>
                                <w:szCs w:val="20"/>
                                <w:u w:val="single"/>
                                <w:lang w:val="fr-CA"/>
                              </w:rPr>
                              <w:t>info@uneheurepourmoi.com</w:t>
                            </w:r>
                            <w:r w:rsidRPr="00E26142"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  <w:lang w:val="fr-CA"/>
                              </w:rPr>
                              <w:t xml:space="preserve">     </w:t>
                            </w:r>
                            <w:r w:rsidRPr="00E26142">
                              <w:rPr>
                                <w:rFonts w:ascii="Calibri" w:eastAsia="Calibri" w:hAnsi="Calibri" w:cs="Calibri"/>
                                <w:b/>
                                <w:color w:val="FF0000"/>
                                <w:sz w:val="20"/>
                                <w:szCs w:val="20"/>
                                <w:lang w:val="fr-CA"/>
                              </w:rPr>
                              <w:t>514-640-6030</w:t>
                            </w:r>
                          </w:p>
                          <w:p w14:paraId="6F1C8091" w14:textId="77777777" w:rsidR="00E26142" w:rsidRDefault="00E261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09F13" id="Zone de texte 3" o:spid="_x0000_s1027" type="#_x0000_t202" style="position:absolute;margin-left:0;margin-top:82.05pt;width:505.5pt;height:18.75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" filled="f" stroked="f" strokeweight=".5pt">
                <v:textbox>
                  <w:txbxContent>
                    <w:p w14:paraId="3743908C" w14:textId="77777777" w:rsidR="00E26142" w:rsidRPr="00E26142" w:rsidRDefault="00E26142" w:rsidP="00E26142">
                      <w:pPr>
                        <w:tabs>
                          <w:tab w:val="left" w:pos="2215"/>
                        </w:tabs>
                        <w:spacing w:after="120" w:line="240" w:lineRule="auto"/>
                        <w:jc w:val="center"/>
                        <w:rPr>
                          <w:rFonts w:ascii="Calibri" w:eastAsia="Calibri" w:hAnsi="Calibri" w:cs="Calibri"/>
                          <w:b/>
                          <w:color w:val="FF0000"/>
                          <w:sz w:val="20"/>
                          <w:szCs w:val="20"/>
                          <w:lang w:val="fr-CA"/>
                        </w:rPr>
                      </w:pPr>
                      <w:r w:rsidRPr="00E26142">
                        <w:rPr>
                          <w:rFonts w:ascii="Calibri" w:eastAsia="Calibri" w:hAnsi="Calibri" w:cs="Calibri"/>
                          <w:b/>
                          <w:color w:val="FF0000"/>
                          <w:sz w:val="20"/>
                          <w:szCs w:val="20"/>
                          <w:lang w:val="fr-CA"/>
                        </w:rPr>
                        <w:t>750, 16</w:t>
                      </w:r>
                      <w:r w:rsidRPr="00E26142">
                        <w:rPr>
                          <w:rFonts w:ascii="Calibri" w:eastAsia="Calibri" w:hAnsi="Calibri" w:cs="Calibri"/>
                          <w:b/>
                          <w:color w:val="FF0000"/>
                          <w:sz w:val="20"/>
                          <w:szCs w:val="20"/>
                          <w:vertAlign w:val="superscript"/>
                          <w:lang w:val="fr-CA"/>
                        </w:rPr>
                        <w:t>e</w:t>
                      </w:r>
                      <w:r w:rsidRPr="00E26142">
                        <w:rPr>
                          <w:rFonts w:ascii="Calibri" w:eastAsia="Calibri" w:hAnsi="Calibri" w:cs="Calibri"/>
                          <w:b/>
                          <w:color w:val="FF0000"/>
                          <w:sz w:val="20"/>
                          <w:szCs w:val="20"/>
                          <w:lang w:val="fr-CA"/>
                        </w:rPr>
                        <w:t xml:space="preserve"> Avenue, bur.</w:t>
                      </w:r>
                      <w:proofErr w:type="gramStart"/>
                      <w:r w:rsidRPr="00E26142">
                        <w:rPr>
                          <w:rFonts w:ascii="Calibri" w:eastAsia="Calibri" w:hAnsi="Calibri" w:cs="Calibri"/>
                          <w:b/>
                          <w:color w:val="FF0000"/>
                          <w:sz w:val="20"/>
                          <w:szCs w:val="20"/>
                          <w:lang w:val="fr-CA"/>
                        </w:rPr>
                        <w:t>10  Montréal</w:t>
                      </w:r>
                      <w:proofErr w:type="gramEnd"/>
                      <w:r w:rsidRPr="00E26142">
                        <w:rPr>
                          <w:rFonts w:ascii="Calibri" w:eastAsia="Calibri" w:hAnsi="Calibri" w:cs="Calibri"/>
                          <w:b/>
                          <w:color w:val="FF0000"/>
                          <w:sz w:val="20"/>
                          <w:szCs w:val="20"/>
                          <w:lang w:val="fr-CA"/>
                        </w:rPr>
                        <w:t xml:space="preserve">   H1B  3M7</w:t>
                      </w:r>
                      <w:r w:rsidRPr="00E26142"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  <w:lang w:val="fr-CA"/>
                        </w:rPr>
                        <w:t xml:space="preserve">     </w:t>
                      </w:r>
                      <w:r w:rsidRPr="00E26142">
                        <w:rPr>
                          <w:rFonts w:ascii="Calibri" w:eastAsia="Calibri" w:hAnsi="Calibri" w:cs="Calibri"/>
                          <w:b/>
                          <w:bCs/>
                          <w:color w:val="808080"/>
                          <w:sz w:val="20"/>
                          <w:szCs w:val="20"/>
                          <w:u w:val="single"/>
                          <w:lang w:val="fr-CA"/>
                        </w:rPr>
                        <w:t>info@uneheurepourmoi.com</w:t>
                      </w:r>
                      <w:r w:rsidRPr="00E26142"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  <w:lang w:val="fr-CA"/>
                        </w:rPr>
                        <w:t xml:space="preserve">     </w:t>
                      </w:r>
                      <w:r w:rsidRPr="00E26142">
                        <w:rPr>
                          <w:rFonts w:ascii="Calibri" w:eastAsia="Calibri" w:hAnsi="Calibri" w:cs="Calibri"/>
                          <w:b/>
                          <w:color w:val="FF0000"/>
                          <w:sz w:val="20"/>
                          <w:szCs w:val="20"/>
                          <w:lang w:val="fr-CA"/>
                        </w:rPr>
                        <w:t>514-640-6030</w:t>
                      </w:r>
                    </w:p>
                    <w:p w14:paraId="6F1C8091" w14:textId="77777777" w:rsidR="00E26142" w:rsidRDefault="00E26142"/>
                  </w:txbxContent>
                </v:textbox>
                <w10:wrap anchorx="margin"/>
              </v:shape>
            </w:pict>
          </mc:Fallback>
        </mc:AlternateContent>
      </w:r>
    </w:p>
    <w:sectPr w:rsidR="00883C86" w:rsidRPr="00493873" w:rsidSect="00CE7850">
      <w:headerReference w:type="default" r:id="rId11"/>
      <w:pgSz w:w="16838" w:h="11906" w:orient="landscape" w:code="9"/>
      <w:pgMar w:top="720" w:right="1080" w:bottom="720" w:left="1080" w:header="360" w:footer="5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29258F" w14:textId="77777777" w:rsidR="006A2E87" w:rsidRDefault="006A2E87" w:rsidP="004B0E87">
      <w:pPr>
        <w:spacing w:after="0" w:line="240" w:lineRule="auto"/>
      </w:pPr>
      <w:r>
        <w:separator/>
      </w:r>
    </w:p>
  </w:endnote>
  <w:endnote w:type="continuationSeparator" w:id="0">
    <w:p w14:paraId="44DC90AE" w14:textId="77777777" w:rsidR="006A2E87" w:rsidRDefault="006A2E87" w:rsidP="004B0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155036" w14:textId="77777777" w:rsidR="006A2E87" w:rsidRDefault="006A2E87" w:rsidP="004B0E87">
      <w:pPr>
        <w:spacing w:after="0" w:line="240" w:lineRule="auto"/>
      </w:pPr>
      <w:r>
        <w:separator/>
      </w:r>
    </w:p>
  </w:footnote>
  <w:footnote w:type="continuationSeparator" w:id="0">
    <w:p w14:paraId="4C628AA1" w14:textId="77777777" w:rsidR="006A2E87" w:rsidRDefault="006A2E87" w:rsidP="004B0E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85C510" w14:textId="77777777" w:rsidR="00442931" w:rsidRDefault="0012525E" w:rsidP="0012525E">
    <w:pPr>
      <w:pStyle w:val="En-tte"/>
      <w:rPr>
        <w:noProof/>
      </w:rPr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08A0A17" wp14:editId="4AB1D7CA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826750" cy="8728710"/>
              <wp:effectExtent l="0" t="0" r="6350" b="0"/>
              <wp:wrapNone/>
              <wp:docPr id="24" name="Groupe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826750" cy="8728710"/>
                        <a:chOff x="0" y="0"/>
                        <a:chExt cx="10826750" cy="8728710"/>
                      </a:xfrm>
                    </wpg:grpSpPr>
                    <wpg:grpSp>
                      <wpg:cNvPr id="22" name="Groupe 22"/>
                      <wpg:cNvGrpSpPr/>
                      <wpg:grpSpPr>
                        <a:xfrm>
                          <a:off x="0" y="0"/>
                          <a:ext cx="10826750" cy="8728710"/>
                          <a:chOff x="0" y="0"/>
                          <a:chExt cx="10835640" cy="8719820"/>
                        </a:xfrm>
                      </wpg:grpSpPr>
                      <wps:wsp>
                        <wps:cNvPr id="20" name="Rectangle 2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2959100"/>
                            <a:ext cx="10835640" cy="576072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 2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10835640" cy="378142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b="-94794"/>
                            </a:stretch>
                          </a:blipFill>
                          <a:ln>
                            <a:noFill/>
                          </a:ln>
                          <a:effectLst>
                            <a:softEdge rad="3302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8" name="Groupe 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977900" y="342900"/>
                          <a:ext cx="539750" cy="539750"/>
                          <a:chOff x="0" y="0"/>
                          <a:chExt cx="540000" cy="539750"/>
                        </a:xfrm>
                      </wpg:grpSpPr>
                      <wps:wsp>
                        <wps:cNvPr id="6" name="Connecteur droit 6"/>
                        <wps:cNvCnPr/>
                        <wps:spPr>
                          <a:xfrm flipH="1">
                            <a:off x="0" y="128360"/>
                            <a:ext cx="540000" cy="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Connecteur droit 7"/>
                        <wps:cNvCnPr/>
                        <wps:spPr>
                          <a:xfrm rot="5400000" flipH="1">
                            <a:off x="-130628" y="269875"/>
                            <a:ext cx="539750" cy="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9" name="Groupe 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 rot="5400000">
                          <a:off x="9283700" y="330200"/>
                          <a:ext cx="539750" cy="539750"/>
                          <a:chOff x="0" y="0"/>
                          <a:chExt cx="540000" cy="539750"/>
                        </a:xfrm>
                      </wpg:grpSpPr>
                      <wps:wsp>
                        <wps:cNvPr id="10" name="Connecteur droit 10"/>
                        <wps:cNvCnPr/>
                        <wps:spPr>
                          <a:xfrm flipH="1">
                            <a:off x="0" y="128360"/>
                            <a:ext cx="540000" cy="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Connecteur droit 11"/>
                        <wps:cNvCnPr/>
                        <wps:spPr>
                          <a:xfrm rot="5400000" flipH="1">
                            <a:off x="-130628" y="269875"/>
                            <a:ext cx="539750" cy="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</wpg:wgp>
                </a:graphicData>
              </a:graphic>
              <wp14:sizeRelH relativeFrom="page">
                <wp14:pctWidth>107700</wp14:pctWidth>
              </wp14:sizeRelH>
              <wp14:sizeRelV relativeFrom="page">
                <wp14:pctHeight>112300</wp14:pctHeight>
              </wp14:sizeRelV>
            </wp:anchor>
          </w:drawing>
        </mc:Choice>
        <mc:Fallback>
          <w:pict>
            <v:group w14:anchorId="7A06B655" id="Groupe 24" o:spid="_x0000_s1026" alt="&quot;&quot;" style="position:absolute;margin-left:0;margin-top:0;width:852.5pt;height:687.3pt;z-index:251666432;mso-width-percent:1077;mso-height-percent:1123;mso-position-horizontal:center;mso-position-horizontal-relative:page;mso-position-vertical:top;mso-position-vertical-relative:page;mso-width-percent:1077;mso-height-percent:1123" coordsize="108267,8728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YBhmPbjvT6ACiiigAooooAKKKK&#10;ACiiigBNopaKKAEAx15oIB60tFABRRRQBGUG4NgZAwD39/5Cn7RS0UAJS0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">
              <v:group id="Groupe 22" o:spid="_x0000_s1027" style="position:absolute;width:108267;height:87287" coordsize="108356,87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<v:rect id="Rectangle 20" o:spid="_x0000_s1028" alt="&quot;&quot;" style="position:absolute;top:29591;width:108356;height:576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" stroked="f" strokeweight="1pt">
                  <v:fill r:id="rId2" o:title="" recolor="t" rotate="t" type="frame"/>
                </v:rect>
                <v:rect id="Rectangle 21" o:spid="_x0000_s1029" alt="&quot;&quot;" style="position:absolute;width:108356;height:378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" stroked="f" strokeweight="1pt">
                  <v:fill r:id="rId2" o:title="" recolor="t" rotate="t" type="frame"/>
                </v:rect>
              </v:group>
              <v:group id="Groupe 8" o:spid="_x0000_s1030" alt="&quot;&quot;" style="position:absolute;left:9779;top:3429;width:5397;height:5397" coordsize="5400,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line id="Connecteur droit 6" o:spid="_x0000_s1031" style="position:absolute;flip:x;visibility:visible;mso-wrap-style:square" from="0,1283" to="5400,1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" strokecolor="#c00000 [3204]" strokeweight="2.25pt">
                  <v:stroke joinstyle="miter"/>
                </v:line>
                <v:line id="Connecteur droit 7" o:spid="_x0000_s1032" style="position:absolute;rotation:-90;flip:x;visibility:visible;mso-wrap-style:square" from="-1307,2699" to="4090,2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" strokecolor="#c00000 [3204]" strokeweight="2.25pt">
                  <v:stroke joinstyle="miter"/>
                </v:line>
              </v:group>
              <v:group id="Groupe 9" o:spid="_x0000_s1033" alt="&quot;&quot;" style="position:absolute;left:92837;top:3302;width:5397;height:5397;rotation:90" coordsize="5400,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">
                <v:line id="Connecteur droit 10" o:spid="_x0000_s1034" style="position:absolute;flip:x;visibility:visible;mso-wrap-style:square" from="0,1283" to="5400,1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" strokecolor="#c00000 [3204]" strokeweight="2.25pt">
                  <v:stroke joinstyle="miter"/>
                </v:line>
                <v:line id="Connecteur droit 11" o:spid="_x0000_s1035" style="position:absolute;rotation:-90;flip:x;visibility:visible;mso-wrap-style:square" from="-1307,2699" to="4090,2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" strokecolor="#c00000 [3204]" strokeweight="2.25pt">
                  <v:stroke joinstyle="miter"/>
                </v:line>
              </v:group>
              <w10:wrap anchorx="page" anchory="page"/>
            </v:group>
          </w:pict>
        </mc:Fallback>
      </mc:AlternateContent>
    </w:r>
  </w:p>
  <w:p w14:paraId="39E5CBEF" w14:textId="77777777" w:rsidR="00E8527C" w:rsidRDefault="0012525E" w:rsidP="0012525E">
    <w:pPr>
      <w:pStyle w:val="En-tte"/>
    </w:pPr>
    <w:r>
      <w:rPr>
        <w:noProof/>
        <w:lang w:bidi="fr-FR"/>
      </w:rPr>
      <w:drawing>
        <wp:anchor distT="0" distB="0" distL="114300" distR="114300" simplePos="0" relativeHeight="251659264" behindDoc="1" locked="0" layoutInCell="1" allowOverlap="1" wp14:anchorId="23B04C82" wp14:editId="3D73DA4A">
          <wp:simplePos x="0" y="0"/>
          <wp:positionH relativeFrom="column">
            <wp:posOffset>-1066800</wp:posOffset>
          </wp:positionH>
          <wp:positionV relativeFrom="paragraph">
            <wp:posOffset>2480945</wp:posOffset>
          </wp:positionV>
          <wp:extent cx="10835640" cy="5756275"/>
          <wp:effectExtent l="0" t="0" r="3810" b="0"/>
          <wp:wrapNone/>
          <wp:docPr id="25" name="Image 25" descr="Arrière-plan cadeau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 18" descr="Arrière-plan cadeaux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35640" cy="575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6B9"/>
    <w:rsid w:val="00003A8D"/>
    <w:rsid w:val="00016F6D"/>
    <w:rsid w:val="000740AE"/>
    <w:rsid w:val="00095A8A"/>
    <w:rsid w:val="000A7547"/>
    <w:rsid w:val="00100CEF"/>
    <w:rsid w:val="0012525E"/>
    <w:rsid w:val="00185018"/>
    <w:rsid w:val="00192235"/>
    <w:rsid w:val="001E245D"/>
    <w:rsid w:val="0020553B"/>
    <w:rsid w:val="002435D2"/>
    <w:rsid w:val="002B783F"/>
    <w:rsid w:val="002C2A7F"/>
    <w:rsid w:val="002E5B3B"/>
    <w:rsid w:val="002F2E36"/>
    <w:rsid w:val="003D2DA8"/>
    <w:rsid w:val="003E0E11"/>
    <w:rsid w:val="00435A36"/>
    <w:rsid w:val="00442931"/>
    <w:rsid w:val="00486ED5"/>
    <w:rsid w:val="00493873"/>
    <w:rsid w:val="00494E75"/>
    <w:rsid w:val="004B0E87"/>
    <w:rsid w:val="004E250B"/>
    <w:rsid w:val="00506CC4"/>
    <w:rsid w:val="006276BA"/>
    <w:rsid w:val="00631C67"/>
    <w:rsid w:val="006A2E87"/>
    <w:rsid w:val="006F703A"/>
    <w:rsid w:val="007048F6"/>
    <w:rsid w:val="00762DF3"/>
    <w:rsid w:val="00784BE1"/>
    <w:rsid w:val="007B1DEE"/>
    <w:rsid w:val="007B4630"/>
    <w:rsid w:val="00833A5C"/>
    <w:rsid w:val="00883C86"/>
    <w:rsid w:val="009062ED"/>
    <w:rsid w:val="009144A3"/>
    <w:rsid w:val="00A10581"/>
    <w:rsid w:val="00A806B9"/>
    <w:rsid w:val="00AA494C"/>
    <w:rsid w:val="00B72ADB"/>
    <w:rsid w:val="00B92AF9"/>
    <w:rsid w:val="00BA073D"/>
    <w:rsid w:val="00C41473"/>
    <w:rsid w:val="00CA63C0"/>
    <w:rsid w:val="00CD39DE"/>
    <w:rsid w:val="00CE7850"/>
    <w:rsid w:val="00D65A27"/>
    <w:rsid w:val="00D95B9F"/>
    <w:rsid w:val="00DD2488"/>
    <w:rsid w:val="00E26142"/>
    <w:rsid w:val="00E31DBD"/>
    <w:rsid w:val="00E56D89"/>
    <w:rsid w:val="00E8527C"/>
    <w:rsid w:val="00EB3A89"/>
    <w:rsid w:val="00EC79DD"/>
    <w:rsid w:val="00FB7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E7A17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3873"/>
  </w:style>
  <w:style w:type="paragraph" w:styleId="Titre1">
    <w:name w:val="heading 1"/>
    <w:basedOn w:val="Normal"/>
    <w:next w:val="Normal"/>
    <w:link w:val="Titre1Car"/>
    <w:uiPriority w:val="9"/>
    <w:semiHidden/>
    <w:qFormat/>
    <w:rsid w:val="000740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8F0000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B0E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5Fonc-Accentuation1">
    <w:name w:val="Grid Table 5 Dark Accent 1"/>
    <w:basedOn w:val="TableauNormal"/>
    <w:uiPriority w:val="50"/>
    <w:rsid w:val="004B0E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BFB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0000" w:themeFill="accent1"/>
      </w:tcPr>
    </w:tblStylePr>
    <w:tblStylePr w:type="band1Vert">
      <w:tblPr/>
      <w:tcPr>
        <w:shd w:val="clear" w:color="auto" w:fill="FF7F7F" w:themeFill="accent1" w:themeFillTint="66"/>
      </w:tcPr>
    </w:tblStylePr>
    <w:tblStylePr w:type="band1Horz">
      <w:tblPr/>
      <w:tcPr>
        <w:shd w:val="clear" w:color="auto" w:fill="FF7F7F" w:themeFill="accent1" w:themeFillTint="66"/>
      </w:tcPr>
    </w:tblStylePr>
  </w:style>
  <w:style w:type="paragraph" w:styleId="En-tte">
    <w:name w:val="header"/>
    <w:basedOn w:val="Normal"/>
    <w:link w:val="En-tteCar"/>
    <w:uiPriority w:val="99"/>
    <w:rsid w:val="00FB71FA"/>
    <w:pPr>
      <w:spacing w:after="0" w:line="240" w:lineRule="auto"/>
      <w:jc w:val="center"/>
    </w:pPr>
    <w:rPr>
      <w:rFonts w:asciiTheme="majorHAnsi" w:hAnsiTheme="majorHAnsi" w:cs="Arial"/>
      <w:b/>
      <w:color w:val="FFFFFF" w:themeColor="background1"/>
      <w:sz w:val="32"/>
      <w:szCs w:val="52"/>
    </w:rPr>
  </w:style>
  <w:style w:type="character" w:customStyle="1" w:styleId="En-tteCar">
    <w:name w:val="En-tête Car"/>
    <w:basedOn w:val="Policepardfaut"/>
    <w:link w:val="En-tte"/>
    <w:uiPriority w:val="99"/>
    <w:rsid w:val="00FB71FA"/>
    <w:rPr>
      <w:rFonts w:asciiTheme="majorHAnsi" w:hAnsiTheme="majorHAnsi" w:cs="Arial"/>
      <w:b/>
      <w:color w:val="FFFFFF" w:themeColor="background1"/>
      <w:sz w:val="32"/>
      <w:szCs w:val="52"/>
    </w:rPr>
  </w:style>
  <w:style w:type="paragraph" w:styleId="Pieddepage">
    <w:name w:val="footer"/>
    <w:basedOn w:val="Normal"/>
    <w:link w:val="PieddepageCar"/>
    <w:uiPriority w:val="99"/>
    <w:semiHidden/>
    <w:rsid w:val="004B0E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435D2"/>
  </w:style>
  <w:style w:type="paragraph" w:styleId="Titre">
    <w:name w:val="Title"/>
    <w:basedOn w:val="Normal"/>
    <w:next w:val="Normal"/>
    <w:link w:val="TitreCar"/>
    <w:uiPriority w:val="10"/>
    <w:qFormat/>
    <w:rsid w:val="007B4630"/>
    <w:pPr>
      <w:spacing w:after="0"/>
      <w:jc w:val="center"/>
    </w:pPr>
    <w:rPr>
      <w:rFonts w:asciiTheme="majorHAnsi" w:hAnsiTheme="majorHAnsi"/>
      <w:b/>
      <w:color w:val="C00000" w:themeColor="accent1"/>
      <w:sz w:val="60"/>
      <w:szCs w:val="84"/>
    </w:rPr>
  </w:style>
  <w:style w:type="character" w:customStyle="1" w:styleId="TitreCar">
    <w:name w:val="Titre Car"/>
    <w:basedOn w:val="Policepardfaut"/>
    <w:link w:val="Titre"/>
    <w:uiPriority w:val="10"/>
    <w:rsid w:val="007B4630"/>
    <w:rPr>
      <w:rFonts w:asciiTheme="majorHAnsi" w:hAnsiTheme="majorHAnsi"/>
      <w:b/>
      <w:color w:val="C00000" w:themeColor="accent1"/>
      <w:sz w:val="60"/>
      <w:szCs w:val="84"/>
    </w:rPr>
  </w:style>
  <w:style w:type="character" w:styleId="Textedelespacerserv">
    <w:name w:val="Placeholder Text"/>
    <w:basedOn w:val="Policepardfaut"/>
    <w:uiPriority w:val="99"/>
    <w:semiHidden/>
    <w:rsid w:val="0012525E"/>
    <w:rPr>
      <w:color w:val="808080"/>
    </w:rPr>
  </w:style>
  <w:style w:type="table" w:customStyle="1" w:styleId="Style1">
    <w:name w:val="Style1"/>
    <w:basedOn w:val="TableauNormal"/>
    <w:uiPriority w:val="99"/>
    <w:rsid w:val="00762DF3"/>
    <w:pPr>
      <w:spacing w:after="0" w:line="240" w:lineRule="auto"/>
      <w:jc w:val="center"/>
    </w:pPr>
    <w:tblPr>
      <w:tblStyleRowBandSize w:val="1"/>
      <w:jc w:val="center"/>
      <w:tblBorders>
        <w:top w:val="thinThickSmallGap" w:sz="18" w:space="0" w:color="C00000" w:themeColor="accent1"/>
        <w:left w:val="thinThickSmallGap" w:sz="18" w:space="0" w:color="C00000" w:themeColor="accent1"/>
        <w:bottom w:val="thickThinSmallGap" w:sz="18" w:space="0" w:color="C00000" w:themeColor="accent1"/>
        <w:right w:val="thickThinSmallGap" w:sz="18" w:space="0" w:color="C00000" w:themeColor="accent1"/>
        <w:insideH w:val="wave" w:sz="6" w:space="0" w:color="C00000" w:themeColor="accent1"/>
        <w:insideV w:val="wave" w:sz="6" w:space="0" w:color="C00000" w:themeColor="accent1"/>
      </w:tblBorders>
    </w:tblPr>
    <w:trPr>
      <w:jc w:val="center"/>
    </w:trPr>
    <w:tcPr>
      <w:vAlign w:val="center"/>
    </w:tcPr>
    <w:tblStylePr w:type="firstRow">
      <w:tblPr/>
      <w:tcPr>
        <w:tcBorders>
          <w:top w:val="thinThickSmallGap" w:sz="18" w:space="0" w:color="C00000" w:themeColor="accent1"/>
          <w:left w:val="thinThickSmallGap" w:sz="18" w:space="0" w:color="C00000" w:themeColor="accent1"/>
          <w:bottom w:val="single" w:sz="4" w:space="0" w:color="C00000" w:themeColor="accent1"/>
          <w:right w:val="thinThickSmallGap" w:sz="18" w:space="0" w:color="C00000" w:themeColor="accent1"/>
          <w:insideH w:val="nil"/>
          <w:insideV w:val="nil"/>
          <w:tl2br w:val="nil"/>
          <w:tr2bl w:val="nil"/>
        </w:tcBorders>
        <w:shd w:val="clear" w:color="auto" w:fill="C00000" w:themeFill="accent1"/>
      </w:tcPr>
    </w:tblStylePr>
    <w:tblStylePr w:type="lastRow">
      <w:tblPr/>
      <w:tcPr>
        <w:tcBorders>
          <w:top w:val="nil"/>
          <w:left w:val="thinThickSmallGap" w:sz="18" w:space="0" w:color="C00000" w:themeColor="accent1"/>
          <w:bottom w:val="thinThickSmallGap" w:sz="18" w:space="0" w:color="C00000" w:themeColor="accent1"/>
          <w:right w:val="thinThickSmallGap" w:sz="18" w:space="0" w:color="C00000" w:themeColor="accent1"/>
          <w:insideH w:val="nil"/>
          <w:insideV w:val="wave" w:sz="6" w:space="0" w:color="C00000" w:themeColor="accent1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thinThickSmallGap" w:sz="18" w:space="0" w:color="C00000" w:themeColor="accent1"/>
          <w:right w:val="thinThickSmallGap" w:sz="18" w:space="0" w:color="C00000" w:themeColor="accent1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wave" w:sz="6" w:space="0" w:color="C00000" w:themeColor="accent1"/>
          <w:left w:val="thinThickSmallGap" w:sz="18" w:space="0" w:color="C00000" w:themeColor="accent1"/>
          <w:bottom w:val="wave" w:sz="6" w:space="0" w:color="C00000" w:themeColor="accent1"/>
          <w:right w:val="thinThickSmallGap" w:sz="18" w:space="0" w:color="C00000" w:themeColor="accent1"/>
          <w:insideH w:val="nil"/>
          <w:insideV w:val="wave" w:sz="6" w:space="0" w:color="C00000" w:themeColor="accent1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tcBorders>
          <w:top w:val="nil"/>
          <w:left w:val="thinThickSmallGap" w:sz="18" w:space="0" w:color="C00000" w:themeColor="accent1"/>
          <w:bottom w:val="nil"/>
          <w:right w:val="thinThickSmallGap" w:sz="18" w:space="0" w:color="C00000" w:themeColor="accent1"/>
          <w:insideH w:val="nil"/>
          <w:insideV w:val="wave" w:sz="6" w:space="0" w:color="C00000" w:themeColor="accent1"/>
          <w:tl2br w:val="nil"/>
          <w:tr2bl w:val="nil"/>
        </w:tcBorders>
        <w:shd w:val="clear" w:color="auto" w:fill="F2F2F2" w:themeFill="background1" w:themeFillShade="F2"/>
      </w:tcPr>
    </w:tblStylePr>
  </w:style>
  <w:style w:type="character" w:customStyle="1" w:styleId="Titre1Car">
    <w:name w:val="Titre 1 Car"/>
    <w:basedOn w:val="Policepardfaut"/>
    <w:link w:val="Titre1"/>
    <w:uiPriority w:val="9"/>
    <w:semiHidden/>
    <w:rsid w:val="000740AE"/>
    <w:rPr>
      <w:rFonts w:asciiTheme="majorHAnsi" w:eastAsiaTheme="majorEastAsia" w:hAnsiTheme="majorHAnsi" w:cstheme="majorBidi"/>
      <w:color w:val="8F0000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21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rection\AppData\Roaming\Microsoft\Templates\Liste%20de%20cadeaux%20de%20No&#235;l%20souhait&#233;s%20(pour%20adulte).dotx" TargetMode="External"/></Relationships>
</file>

<file path=word/theme/theme1.xml><?xml version="1.0" encoding="utf-8"?>
<a:theme xmlns:a="http://schemas.openxmlformats.org/drawingml/2006/main" name="Office Theme">
  <a:themeElements>
    <a:clrScheme name="Custom 37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00000"/>
      </a:accent1>
      <a:accent2>
        <a:srgbClr val="538135"/>
      </a:accent2>
      <a:accent3>
        <a:srgbClr val="FFC000"/>
      </a:accent3>
      <a:accent4>
        <a:srgbClr val="FFC000"/>
      </a:accent4>
      <a:accent5>
        <a:srgbClr val="008000"/>
      </a:accent5>
      <a:accent6>
        <a:srgbClr val="70AD47"/>
      </a:accent6>
      <a:hlink>
        <a:srgbClr val="CC3300"/>
      </a:hlink>
      <a:folHlink>
        <a:srgbClr val="0033CC"/>
      </a:folHlink>
    </a:clrScheme>
    <a:fontScheme name="Custom 28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dc7352e55e77714fab0739bd1a2ce12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b47b806cf7e90fe7257fa1ff83c741b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462CB1-AD4F-4338-A6A0-7659397275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3C544F-F17B-4720-8F33-0257A96F659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FED9BA5C-A9F5-4FD7-B1BC-A281FB05CBA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29C423D-31C9-463F-A558-B1E958C06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Liste de cadeaux de Noël souhaités (pour adulte).dotx</Template>
  <TotalTime>0</TotalTime>
  <Pages>1</Pages>
  <Words>124</Words>
  <Characters>683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2020-12-09T19:27:00Z</dcterms:created>
  <dcterms:modified xsi:type="dcterms:W3CDTF">2020-12-10T17:36:00Z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